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ABC7" w14:textId="5055E306" w:rsidR="008B0033" w:rsidRDefault="008B0033" w:rsidP="008B0033">
      <w:pPr>
        <w:rPr>
          <w:rStyle w:val="Strong"/>
        </w:rPr>
      </w:pPr>
      <w:proofErr w:type="gramStart"/>
      <w:r>
        <w:rPr>
          <w:rStyle w:val="Strong"/>
        </w:rPr>
        <w:t>L</w:t>
      </w:r>
      <w:r w:rsidR="009A3D6B">
        <w:rPr>
          <w:rStyle w:val="Strong"/>
        </w:rPr>
        <w:t xml:space="preserve">iebe </w:t>
      </w:r>
      <w:proofErr w:type="spellStart"/>
      <w:r>
        <w:rPr>
          <w:rStyle w:val="Strong"/>
        </w:rPr>
        <w:t>Vertrauens</w:t>
      </w:r>
      <w:proofErr w:type="gramEnd"/>
      <w:r>
        <w:rPr>
          <w:rStyle w:val="Strong"/>
        </w:rPr>
        <w:t>·personen</w:t>
      </w:r>
      <w:proofErr w:type="spellEnd"/>
      <w:r w:rsidR="005824F0">
        <w:rPr>
          <w:rStyle w:val="Strong"/>
        </w:rPr>
        <w:t>,</w:t>
      </w:r>
    </w:p>
    <w:p w14:paraId="44AF4BDF" w14:textId="24214F36" w:rsidR="00A62980" w:rsidRDefault="00F97214" w:rsidP="003A4FD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herzliche Einladung </w:t>
      </w:r>
      <w:r w:rsidR="00673BAE">
        <w:rPr>
          <w:rStyle w:val="Strong"/>
          <w:b w:val="0"/>
          <w:bCs w:val="0"/>
        </w:rPr>
        <w:t>zu</w:t>
      </w:r>
      <w:r w:rsidR="00A62980" w:rsidRPr="002C749E">
        <w:rPr>
          <w:rStyle w:val="Strong"/>
          <w:b w:val="0"/>
          <w:bCs w:val="0"/>
        </w:rPr>
        <w:t xml:space="preserve"> </w:t>
      </w:r>
      <w:r w:rsidR="002C1D03">
        <w:rPr>
          <w:rStyle w:val="Strong"/>
          <w:b w:val="0"/>
          <w:bCs w:val="0"/>
        </w:rPr>
        <w:t>unserem</w:t>
      </w:r>
      <w:r w:rsidR="002C749E" w:rsidRPr="002C749E">
        <w:rPr>
          <w:rStyle w:val="Strong"/>
          <w:b w:val="0"/>
          <w:bCs w:val="0"/>
        </w:rPr>
        <w:t xml:space="preserve"> </w:t>
      </w:r>
      <w:r w:rsidR="00A21254">
        <w:rPr>
          <w:rStyle w:val="Strong"/>
          <w:b w:val="0"/>
          <w:bCs w:val="0"/>
        </w:rPr>
        <w:t>2</w:t>
      </w:r>
      <w:r w:rsidR="002C1D03">
        <w:rPr>
          <w:rStyle w:val="Strong"/>
          <w:b w:val="0"/>
          <w:bCs w:val="0"/>
        </w:rPr>
        <w:t xml:space="preserve">. </w:t>
      </w:r>
      <w:proofErr w:type="spellStart"/>
      <w:r w:rsidR="002C749E" w:rsidRPr="002C749E">
        <w:rPr>
          <w:rStyle w:val="Strong"/>
          <w:b w:val="0"/>
          <w:bCs w:val="0"/>
        </w:rPr>
        <w:t>Stamm</w:t>
      </w:r>
      <w:r w:rsidR="00300546">
        <w:rPr>
          <w:rStyle w:val="Strong"/>
          <w:b w:val="0"/>
          <w:bCs w:val="0"/>
        </w:rPr>
        <w:t>·</w:t>
      </w:r>
      <w:r w:rsidR="002C749E" w:rsidRPr="002C749E">
        <w:rPr>
          <w:rStyle w:val="Strong"/>
          <w:b w:val="0"/>
          <w:bCs w:val="0"/>
        </w:rPr>
        <w:t>tisch</w:t>
      </w:r>
      <w:proofErr w:type="spellEnd"/>
      <w:r w:rsidR="00D920CD">
        <w:rPr>
          <w:rStyle w:val="Strong"/>
          <w:b w:val="0"/>
          <w:bCs w:val="0"/>
        </w:rPr>
        <w:t xml:space="preserve"> </w:t>
      </w:r>
      <w:r w:rsidR="00A21254">
        <w:rPr>
          <w:rStyle w:val="Strong"/>
          <w:b w:val="0"/>
          <w:bCs w:val="0"/>
        </w:rPr>
        <w:t xml:space="preserve">für </w:t>
      </w:r>
      <w:proofErr w:type="spellStart"/>
      <w:r w:rsidR="00A21254">
        <w:rPr>
          <w:rStyle w:val="Strong"/>
          <w:b w:val="0"/>
          <w:bCs w:val="0"/>
        </w:rPr>
        <w:t>Vertrauens</w:t>
      </w:r>
      <w:r w:rsidR="001B2562">
        <w:rPr>
          <w:rStyle w:val="Strong"/>
          <w:rFonts w:ascii="Segoe UI" w:hAnsi="Segoe UI" w:cs="Segoe UI"/>
          <w:b w:val="0"/>
          <w:bCs w:val="0"/>
        </w:rPr>
        <w:t>·</w:t>
      </w:r>
      <w:r w:rsidR="00A21254">
        <w:rPr>
          <w:rStyle w:val="Strong"/>
          <w:b w:val="0"/>
          <w:bCs w:val="0"/>
        </w:rPr>
        <w:t>personen</w:t>
      </w:r>
      <w:proofErr w:type="spellEnd"/>
    </w:p>
    <w:p w14:paraId="7586B58D" w14:textId="60E92A1D" w:rsidR="008B0033" w:rsidRPr="0017410C" w:rsidRDefault="005E7F5C" w:rsidP="008B0033">
      <w:pPr>
        <w:rPr>
          <w:rStyle w:val="Strong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423ECB3" wp14:editId="32E2BDEB">
                <wp:simplePos x="0" y="0"/>
                <wp:positionH relativeFrom="column">
                  <wp:posOffset>-252095</wp:posOffset>
                </wp:positionH>
                <wp:positionV relativeFrom="paragraph">
                  <wp:posOffset>256540</wp:posOffset>
                </wp:positionV>
                <wp:extent cx="6162675" cy="1371600"/>
                <wp:effectExtent l="0" t="0" r="28575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039D78D" id="Rechteck 9" o:spid="_x0000_s1026" style="position:absolute;margin-left:-19.85pt;margin-top:20.2pt;width:485.25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" fillcolor="white [3212]" strokecolor="#ffc000" strokeweight="2pt"/>
            </w:pict>
          </mc:Fallback>
        </mc:AlternateContent>
      </w:r>
    </w:p>
    <w:p w14:paraId="4BEFCE45" w14:textId="6C018E72" w:rsidR="008B0033" w:rsidRPr="00412878" w:rsidRDefault="005E7F5C" w:rsidP="008B0033">
      <w:r>
        <w:rPr>
          <w:noProof/>
        </w:rPr>
        <w:drawing>
          <wp:anchor distT="0" distB="0" distL="114300" distR="114300" simplePos="0" relativeHeight="251658240" behindDoc="0" locked="0" layoutInCell="1" allowOverlap="1" wp14:anchorId="522EA53F" wp14:editId="4C9C66E6">
            <wp:simplePos x="0" y="0"/>
            <wp:positionH relativeFrom="column">
              <wp:posOffset>3243580</wp:posOffset>
            </wp:positionH>
            <wp:positionV relativeFrom="paragraph">
              <wp:posOffset>57785</wp:posOffset>
            </wp:positionV>
            <wp:extent cx="1487805" cy="1195721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35892" r="26422" b="33476"/>
                    <a:stretch/>
                  </pic:blipFill>
                  <pic:spPr bwMode="auto">
                    <a:xfrm>
                      <a:off x="0" y="0"/>
                      <a:ext cx="1487805" cy="119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90435" w14:textId="360C82E4" w:rsidR="008B0033" w:rsidRDefault="00B72966" w:rsidP="008B0033">
      <w:r>
        <w:rPr>
          <w:noProof/>
        </w:rPr>
        <w:drawing>
          <wp:anchor distT="0" distB="0" distL="114300" distR="114300" simplePos="0" relativeHeight="251658242" behindDoc="0" locked="0" layoutInCell="1" allowOverlap="1" wp14:anchorId="54025985" wp14:editId="6598395D">
            <wp:simplePos x="0" y="0"/>
            <wp:positionH relativeFrom="column">
              <wp:posOffset>4949825</wp:posOffset>
            </wp:positionH>
            <wp:positionV relativeFrom="paragraph">
              <wp:posOffset>148305</wp:posOffset>
            </wp:positionV>
            <wp:extent cx="671518" cy="727075"/>
            <wp:effectExtent l="0" t="0" r="0" b="0"/>
            <wp:wrapNone/>
            <wp:docPr id="4" name="Grafik 4" descr="Ein Bild, das Küchengerät, He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üchengerät, Her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8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3489C" w14:textId="5BC4BEE1" w:rsidR="008B0033" w:rsidRDefault="002C1D03" w:rsidP="002C1D03">
      <w:pPr>
        <w:pStyle w:val="Heading2"/>
        <w:ind w:left="360"/>
      </w:pPr>
      <w:proofErr w:type="spellStart"/>
      <w:r>
        <w:t>Vernetzungs-</w:t>
      </w:r>
      <w:r w:rsidR="008B0033">
        <w:t>Stamm·tisch</w:t>
      </w:r>
      <w:proofErr w:type="spellEnd"/>
    </w:p>
    <w:p w14:paraId="5BF55CF7" w14:textId="77777777" w:rsidR="008B0033" w:rsidRDefault="008B0033" w:rsidP="008B0033">
      <w:pPr>
        <w:spacing w:after="200"/>
      </w:pPr>
    </w:p>
    <w:p w14:paraId="56F6E1DA" w14:textId="77777777" w:rsidR="00D9669D" w:rsidRDefault="00D9669D" w:rsidP="00693635">
      <w:pPr>
        <w:pStyle w:val="Gliederung"/>
        <w:numPr>
          <w:ilvl w:val="0"/>
          <w:numId w:val="0"/>
        </w:numPr>
        <w:rPr>
          <w:b/>
          <w:bCs/>
        </w:rPr>
      </w:pPr>
    </w:p>
    <w:p w14:paraId="0AB4BF43" w14:textId="77777777" w:rsidR="00AD5483" w:rsidRPr="00C11C33" w:rsidRDefault="00AD5483" w:rsidP="000905D3">
      <w:pPr>
        <w:pStyle w:val="Text"/>
        <w:rPr>
          <w:rFonts w:ascii="Segoe UI" w:hAnsi="Segoe UI" w:cs="Segoe UI"/>
          <w:b/>
          <w:bCs/>
          <w:color w:val="D98D06" w:themeColor="accent1" w:themeShade="BF"/>
          <w:sz w:val="28"/>
          <w:szCs w:val="28"/>
        </w:rPr>
      </w:pPr>
    </w:p>
    <w:p w14:paraId="73B54935" w14:textId="402A17D2" w:rsidR="00A35C22" w:rsidRDefault="00A35C22" w:rsidP="003A4FD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Wir finden es wichtig, dass Sie sich als </w:t>
      </w:r>
      <w:proofErr w:type="spellStart"/>
      <w:r>
        <w:rPr>
          <w:rStyle w:val="Strong"/>
          <w:b w:val="0"/>
          <w:bCs w:val="0"/>
        </w:rPr>
        <w:t>Vertrauens</w:t>
      </w:r>
      <w:r w:rsidR="00C52DB5">
        <w:rPr>
          <w:rStyle w:val="Strong"/>
          <w:b w:val="0"/>
          <w:bCs w:val="0"/>
        </w:rPr>
        <w:t>·</w:t>
      </w:r>
      <w:r>
        <w:rPr>
          <w:rStyle w:val="Strong"/>
          <w:b w:val="0"/>
          <w:bCs w:val="0"/>
        </w:rPr>
        <w:t>personen</w:t>
      </w:r>
      <w:proofErr w:type="spellEnd"/>
      <w:r>
        <w:rPr>
          <w:rStyle w:val="Strong"/>
          <w:b w:val="0"/>
          <w:bCs w:val="0"/>
        </w:rPr>
        <w:t xml:space="preserve"> </w:t>
      </w:r>
      <w:r w:rsidR="00E03393">
        <w:rPr>
          <w:rStyle w:val="Strong"/>
          <w:b w:val="0"/>
          <w:bCs w:val="0"/>
        </w:rPr>
        <w:t xml:space="preserve">gegenseitig </w:t>
      </w:r>
      <w:r w:rsidR="001059E8">
        <w:rPr>
          <w:rStyle w:val="Strong"/>
          <w:b w:val="0"/>
          <w:bCs w:val="0"/>
        </w:rPr>
        <w:t>kennen</w:t>
      </w:r>
      <w:r w:rsidR="00E03393">
        <w:rPr>
          <w:rStyle w:val="Strong"/>
          <w:b w:val="0"/>
          <w:bCs w:val="0"/>
        </w:rPr>
        <w:t xml:space="preserve">lernen </w:t>
      </w:r>
      <w:r w:rsidR="001059E8">
        <w:rPr>
          <w:rStyle w:val="Strong"/>
          <w:b w:val="0"/>
          <w:bCs w:val="0"/>
        </w:rPr>
        <w:t xml:space="preserve">und </w:t>
      </w:r>
      <w:r w:rsidR="00C52DB5">
        <w:rPr>
          <w:rStyle w:val="Strong"/>
          <w:b w:val="0"/>
          <w:bCs w:val="0"/>
        </w:rPr>
        <w:t>I</w:t>
      </w:r>
      <w:r w:rsidR="001059E8">
        <w:rPr>
          <w:rStyle w:val="Strong"/>
          <w:b w:val="0"/>
          <w:bCs w:val="0"/>
        </w:rPr>
        <w:t>hre Erfahrungen austauschen.</w:t>
      </w:r>
      <w:r w:rsidR="00E71C04">
        <w:rPr>
          <w:rStyle w:val="Strong"/>
          <w:b w:val="0"/>
          <w:bCs w:val="0"/>
        </w:rPr>
        <w:t xml:space="preserve"> Kollegiale Beratung und Tipps aus der Praxis sind wichtige Bausteine einer</w:t>
      </w:r>
      <w:r w:rsidR="00BE138B">
        <w:rPr>
          <w:rStyle w:val="Strong"/>
          <w:b w:val="0"/>
          <w:bCs w:val="0"/>
        </w:rPr>
        <w:t xml:space="preserve"> guten Arbeit als Assistenz.</w:t>
      </w:r>
    </w:p>
    <w:p w14:paraId="637AB807" w14:textId="77777777" w:rsidR="0035066A" w:rsidRDefault="0035066A" w:rsidP="003A4FD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</w:p>
    <w:p w14:paraId="420ECCD3" w14:textId="03A62C31" w:rsidR="00C36A59" w:rsidRPr="004E5E50" w:rsidRDefault="00C36A59" w:rsidP="00C36A5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  <w:r w:rsidRPr="004E5E50">
        <w:rPr>
          <w:rStyle w:val="Strong"/>
          <w:b w:val="0"/>
          <w:bCs w:val="0"/>
        </w:rPr>
        <w:t xml:space="preserve">Für uns </w:t>
      </w:r>
      <w:r>
        <w:rPr>
          <w:rStyle w:val="Strong"/>
          <w:b w:val="0"/>
          <w:bCs w:val="0"/>
        </w:rPr>
        <w:t xml:space="preserve">sind Sie als </w:t>
      </w:r>
      <w:proofErr w:type="spellStart"/>
      <w:r>
        <w:rPr>
          <w:rStyle w:val="Strong"/>
          <w:b w:val="0"/>
          <w:bCs w:val="0"/>
        </w:rPr>
        <w:t>Vertrauens·personen</w:t>
      </w:r>
      <w:proofErr w:type="spellEnd"/>
      <w:r>
        <w:rPr>
          <w:rStyle w:val="Strong"/>
          <w:b w:val="0"/>
          <w:bCs w:val="0"/>
        </w:rPr>
        <w:t xml:space="preserve"> eine sehr wichtige Säule unserer Arbeit und wir möchten Sie </w:t>
      </w:r>
      <w:r w:rsidR="00BE138B">
        <w:rPr>
          <w:rStyle w:val="Strong"/>
          <w:b w:val="0"/>
          <w:bCs w:val="0"/>
        </w:rPr>
        <w:t xml:space="preserve">dabei so </w:t>
      </w:r>
      <w:r>
        <w:rPr>
          <w:rStyle w:val="Strong"/>
          <w:b w:val="0"/>
          <w:bCs w:val="0"/>
        </w:rPr>
        <w:t xml:space="preserve">gut </w:t>
      </w:r>
      <w:r w:rsidR="00BE138B">
        <w:rPr>
          <w:rStyle w:val="Strong"/>
          <w:b w:val="0"/>
          <w:bCs w:val="0"/>
        </w:rPr>
        <w:t xml:space="preserve">es geht </w:t>
      </w:r>
      <w:r>
        <w:rPr>
          <w:rStyle w:val="Strong"/>
          <w:b w:val="0"/>
          <w:bCs w:val="0"/>
        </w:rPr>
        <w:t>unterstützen</w:t>
      </w:r>
      <w:r w:rsidRPr="004E5E50">
        <w:rPr>
          <w:rStyle w:val="Strong"/>
          <w:b w:val="0"/>
          <w:bCs w:val="0"/>
        </w:rPr>
        <w:t>.</w:t>
      </w:r>
    </w:p>
    <w:p w14:paraId="36359E83" w14:textId="77777777" w:rsidR="00C36A59" w:rsidRDefault="00C36A59" w:rsidP="003A4FD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</w:p>
    <w:p w14:paraId="65A4CC8C" w14:textId="541FC993" w:rsidR="0035066A" w:rsidRDefault="000C77BF" w:rsidP="003A4FD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Haben Sie Themen</w:t>
      </w:r>
      <w:r w:rsidR="00E03393">
        <w:rPr>
          <w:rStyle w:val="Strong"/>
          <w:b w:val="0"/>
          <w:bCs w:val="0"/>
        </w:rPr>
        <w:t xml:space="preserve"> und Fragen</w:t>
      </w:r>
      <w:r>
        <w:rPr>
          <w:rStyle w:val="Strong"/>
          <w:b w:val="0"/>
          <w:bCs w:val="0"/>
        </w:rPr>
        <w:t>, die Ihnen unter den Nägeln brenne</w:t>
      </w:r>
      <w:r w:rsidR="008D7462">
        <w:rPr>
          <w:rStyle w:val="Strong"/>
          <w:b w:val="0"/>
          <w:bCs w:val="0"/>
        </w:rPr>
        <w:t>n</w:t>
      </w:r>
      <w:r>
        <w:rPr>
          <w:rStyle w:val="Strong"/>
          <w:b w:val="0"/>
          <w:bCs w:val="0"/>
        </w:rPr>
        <w:t>?</w:t>
      </w:r>
    </w:p>
    <w:p w14:paraId="7B34EA03" w14:textId="3E2BFB8A" w:rsidR="000C77BF" w:rsidRDefault="000C77BF" w:rsidP="003A4FD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Dann schreiben Sie uns diese bitte per Mail</w:t>
      </w:r>
      <w:r w:rsidR="001146AB">
        <w:rPr>
          <w:rStyle w:val="Strong"/>
          <w:b w:val="0"/>
          <w:bCs w:val="0"/>
        </w:rPr>
        <w:t>, damit</w:t>
      </w:r>
      <w:r>
        <w:rPr>
          <w:rStyle w:val="Strong"/>
          <w:b w:val="0"/>
          <w:bCs w:val="0"/>
        </w:rPr>
        <w:t xml:space="preserve"> wir den </w:t>
      </w:r>
      <w:r w:rsidR="001146AB">
        <w:rPr>
          <w:rStyle w:val="Strong"/>
          <w:b w:val="0"/>
          <w:bCs w:val="0"/>
        </w:rPr>
        <w:t>Austausch</w:t>
      </w:r>
      <w:r>
        <w:rPr>
          <w:rStyle w:val="Strong"/>
          <w:b w:val="0"/>
          <w:bCs w:val="0"/>
        </w:rPr>
        <w:t xml:space="preserve"> </w:t>
      </w:r>
      <w:r w:rsidR="001146AB">
        <w:rPr>
          <w:rStyle w:val="Strong"/>
          <w:b w:val="0"/>
          <w:bCs w:val="0"/>
        </w:rPr>
        <w:t xml:space="preserve">gut </w:t>
      </w:r>
      <w:r w:rsidR="00BE138B">
        <w:rPr>
          <w:rStyle w:val="Strong"/>
          <w:b w:val="0"/>
          <w:bCs w:val="0"/>
        </w:rPr>
        <w:t>vorbereiten</w:t>
      </w:r>
      <w:r w:rsidR="001146AB">
        <w:rPr>
          <w:rStyle w:val="Strong"/>
          <w:b w:val="0"/>
          <w:bCs w:val="0"/>
        </w:rPr>
        <w:t xml:space="preserve"> können.</w:t>
      </w:r>
    </w:p>
    <w:p w14:paraId="1F93FDAD" w14:textId="77777777" w:rsidR="001146AB" w:rsidRDefault="001146AB" w:rsidP="003A4FD9">
      <w:pPr>
        <w:pStyle w:val="Gliederung"/>
        <w:numPr>
          <w:ilvl w:val="0"/>
          <w:numId w:val="0"/>
        </w:numPr>
        <w:rPr>
          <w:rStyle w:val="Strong"/>
          <w:b w:val="0"/>
          <w:bCs w:val="0"/>
        </w:rPr>
      </w:pPr>
    </w:p>
    <w:p w14:paraId="13E0FCDF" w14:textId="20E1FC63" w:rsidR="00297D14" w:rsidRPr="0037771C" w:rsidRDefault="00C20AA4" w:rsidP="008B0033">
      <w:pPr>
        <w:spacing w:after="200"/>
      </w:pPr>
      <w:r>
        <w:br/>
      </w:r>
      <w:r w:rsidR="007006EF">
        <w:t>Der</w:t>
      </w:r>
      <w:r w:rsidR="00E53EE4">
        <w:t xml:space="preserve"> </w:t>
      </w:r>
      <w:proofErr w:type="spellStart"/>
      <w:r w:rsidR="00E53EE4">
        <w:t>Stamm</w:t>
      </w:r>
      <w:r w:rsidR="002707C9">
        <w:t>·</w:t>
      </w:r>
      <w:r w:rsidR="00E53EE4">
        <w:t>tisc</w:t>
      </w:r>
      <w:r w:rsidR="007006EF">
        <w:t>h</w:t>
      </w:r>
      <w:proofErr w:type="spellEnd"/>
      <w:r w:rsidR="00E53EE4">
        <w:t xml:space="preserve"> findet </w:t>
      </w:r>
      <w:r w:rsidR="00E53EE4" w:rsidRPr="0037771C">
        <w:rPr>
          <w:b/>
          <w:bCs/>
        </w:rPr>
        <w:t>DIGITAL</w:t>
      </w:r>
      <w:r w:rsidR="00E53EE4">
        <w:t xml:space="preserve"> statt</w:t>
      </w:r>
      <w:r w:rsidR="007006EF">
        <w:t xml:space="preserve"> und ist kostenfrei</w:t>
      </w:r>
      <w:r w:rsidR="00E53EE4">
        <w:t>!</w:t>
      </w:r>
    </w:p>
    <w:p w14:paraId="743E3B8B" w14:textId="77777777" w:rsidR="007F176A" w:rsidRDefault="007F176A" w:rsidP="008B0033">
      <w:pPr>
        <w:spacing w:after="200"/>
        <w:rPr>
          <w:b/>
          <w:bCs/>
          <w:color w:val="FF0000"/>
        </w:rPr>
      </w:pPr>
    </w:p>
    <w:p w14:paraId="3A6AA021" w14:textId="124F99CE" w:rsidR="00F12062" w:rsidRPr="0037771C" w:rsidRDefault="00F621DE" w:rsidP="008B0033">
      <w:pPr>
        <w:spacing w:after="200"/>
        <w:rPr>
          <w:b/>
          <w:bCs/>
          <w:color w:val="FF0000"/>
        </w:rPr>
      </w:pPr>
      <w:r>
        <w:rPr>
          <w:b/>
          <w:bCs/>
        </w:rPr>
        <w:t>Donnerstag</w:t>
      </w:r>
      <w:r w:rsidR="00F12062">
        <w:rPr>
          <w:b/>
          <w:bCs/>
        </w:rPr>
        <w:t xml:space="preserve">, </w:t>
      </w:r>
      <w:r w:rsidR="007F176A">
        <w:rPr>
          <w:b/>
          <w:bCs/>
        </w:rPr>
        <w:t>2</w:t>
      </w:r>
      <w:r>
        <w:rPr>
          <w:b/>
          <w:bCs/>
        </w:rPr>
        <w:t>0</w:t>
      </w:r>
      <w:r w:rsidR="00F12062">
        <w:rPr>
          <w:b/>
          <w:bCs/>
        </w:rPr>
        <w:t xml:space="preserve">. </w:t>
      </w:r>
      <w:r>
        <w:rPr>
          <w:b/>
          <w:bCs/>
        </w:rPr>
        <w:t>November 2025</w:t>
      </w:r>
      <w:r w:rsidR="00F12062">
        <w:rPr>
          <w:b/>
          <w:bCs/>
        </w:rPr>
        <w:tab/>
      </w:r>
      <w:r w:rsidR="00B7101E">
        <w:rPr>
          <w:b/>
          <w:bCs/>
        </w:rPr>
        <w:tab/>
      </w:r>
      <w:r w:rsidR="0008746E">
        <w:rPr>
          <w:b/>
          <w:bCs/>
        </w:rPr>
        <w:t>09</w:t>
      </w:r>
      <w:r w:rsidR="00AD69D5">
        <w:rPr>
          <w:b/>
          <w:bCs/>
        </w:rPr>
        <w:t>.</w:t>
      </w:r>
      <w:r w:rsidR="0008746E">
        <w:rPr>
          <w:b/>
          <w:bCs/>
        </w:rPr>
        <w:t>3</w:t>
      </w:r>
      <w:r w:rsidR="00AD69D5">
        <w:rPr>
          <w:b/>
          <w:bCs/>
        </w:rPr>
        <w:t>0</w:t>
      </w:r>
      <w:r w:rsidR="00F12062">
        <w:rPr>
          <w:b/>
          <w:bCs/>
        </w:rPr>
        <w:t xml:space="preserve"> – 1</w:t>
      </w:r>
      <w:r w:rsidR="0008746E">
        <w:rPr>
          <w:b/>
          <w:bCs/>
        </w:rPr>
        <w:t>1</w:t>
      </w:r>
      <w:r w:rsidR="00F12062">
        <w:rPr>
          <w:b/>
          <w:bCs/>
        </w:rPr>
        <w:t>.</w:t>
      </w:r>
      <w:r w:rsidR="0008746E">
        <w:rPr>
          <w:b/>
          <w:bCs/>
        </w:rPr>
        <w:t>0</w:t>
      </w:r>
      <w:r w:rsidR="00F12062">
        <w:rPr>
          <w:b/>
          <w:bCs/>
        </w:rPr>
        <w:t>0 Uhr</w:t>
      </w:r>
    </w:p>
    <w:p w14:paraId="48BE927F" w14:textId="727CF062" w:rsidR="00AD02C6" w:rsidRPr="002707C9" w:rsidRDefault="00AD02C6" w:rsidP="008B0033">
      <w:pPr>
        <w:spacing w:after="200"/>
        <w:rPr>
          <w:rStyle w:val="Emphasis"/>
          <w:bCs/>
          <w:iCs w:val="0"/>
          <w:color w:val="auto"/>
        </w:rPr>
      </w:pPr>
    </w:p>
    <w:sectPr w:rsidR="00AD02C6" w:rsidRPr="002707C9" w:rsidSect="00930001"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D84E2" w14:textId="77777777" w:rsidR="00CA69E4" w:rsidRDefault="00CA69E4">
      <w:pPr>
        <w:spacing w:line="240" w:lineRule="auto"/>
      </w:pPr>
      <w:r>
        <w:separator/>
      </w:r>
    </w:p>
  </w:endnote>
  <w:endnote w:type="continuationSeparator" w:id="0">
    <w:p w14:paraId="63252C6A" w14:textId="77777777" w:rsidR="00CA69E4" w:rsidRDefault="00CA69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1FE0A" w14:textId="77777777" w:rsidR="00845BBD" w:rsidRDefault="001422D4">
    <w:pPr>
      <w:pStyle w:val="Signatur"/>
      <w:spacing w:line="240" w:lineRule="auto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69AD83" wp14:editId="64323D59">
              <wp:simplePos x="0" y="0"/>
              <wp:positionH relativeFrom="column">
                <wp:posOffset>-9525</wp:posOffset>
              </wp:positionH>
              <wp:positionV relativeFrom="paragraph">
                <wp:posOffset>114225</wp:posOffset>
              </wp:positionV>
              <wp:extent cx="6025351" cy="0"/>
              <wp:effectExtent l="0" t="0" r="3302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535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1A95CFB6" id="Gerader Verbinde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9pt" to="473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" strokecolor="#f8ac23 [3044]" strokeweight="1pt"/>
          </w:pict>
        </mc:Fallback>
      </mc:AlternateContent>
    </w:r>
  </w:p>
  <w:p w14:paraId="3C5B7AC2" w14:textId="77777777" w:rsidR="00845BBD" w:rsidRDefault="00845BBD">
    <w:pPr>
      <w:pStyle w:val="Signatur"/>
    </w:pPr>
  </w:p>
  <w:p w14:paraId="1C813600" w14:textId="77777777" w:rsidR="00845BBD" w:rsidRPr="00D87967" w:rsidRDefault="001422D4">
    <w:pPr>
      <w:pStyle w:val="Signatur"/>
      <w:jc w:val="right"/>
      <w:rPr>
        <w:sz w:val="18"/>
      </w:rPr>
    </w:pPr>
    <w:r w:rsidRPr="00D87967">
      <w:rPr>
        <w:sz w:val="18"/>
      </w:rPr>
      <w:t xml:space="preserve">Seite </w:t>
    </w:r>
    <w:r w:rsidRPr="00D87967">
      <w:rPr>
        <w:b/>
        <w:bCs/>
        <w:sz w:val="18"/>
      </w:rPr>
      <w:fldChar w:fldCharType="begin"/>
    </w:r>
    <w:r w:rsidRPr="00D87967">
      <w:rPr>
        <w:b/>
        <w:bCs/>
        <w:sz w:val="18"/>
      </w:rPr>
      <w:instrText>PAGE  \* Arabic  \* MERGEFORMAT</w:instrText>
    </w:r>
    <w:r w:rsidRPr="00D87967">
      <w:rPr>
        <w:b/>
        <w:bCs/>
        <w:sz w:val="18"/>
      </w:rPr>
      <w:fldChar w:fldCharType="separate"/>
    </w:r>
    <w:r>
      <w:rPr>
        <w:b/>
        <w:bCs/>
        <w:noProof/>
        <w:sz w:val="18"/>
      </w:rPr>
      <w:t>2</w:t>
    </w:r>
    <w:r w:rsidRPr="00D87967">
      <w:rPr>
        <w:b/>
        <w:bCs/>
        <w:sz w:val="18"/>
      </w:rPr>
      <w:fldChar w:fldCharType="end"/>
    </w:r>
    <w:r w:rsidRPr="00D87967">
      <w:rPr>
        <w:sz w:val="18"/>
      </w:rPr>
      <w:t xml:space="preserve"> von </w:t>
    </w:r>
    <w:r w:rsidRPr="00D87967">
      <w:rPr>
        <w:b/>
        <w:bCs/>
        <w:sz w:val="18"/>
      </w:rPr>
      <w:fldChar w:fldCharType="begin"/>
    </w:r>
    <w:r w:rsidRPr="00D87967">
      <w:rPr>
        <w:b/>
        <w:bCs/>
        <w:sz w:val="18"/>
      </w:rPr>
      <w:instrText>NUMPAGES  \* Arabic  \* MERGEFORMAT</w:instrText>
    </w:r>
    <w:r w:rsidRPr="00D87967">
      <w:rPr>
        <w:b/>
        <w:bCs/>
        <w:sz w:val="18"/>
      </w:rPr>
      <w:fldChar w:fldCharType="separate"/>
    </w:r>
    <w:r>
      <w:rPr>
        <w:b/>
        <w:bCs/>
        <w:noProof/>
        <w:sz w:val="18"/>
      </w:rPr>
      <w:t>2</w:t>
    </w:r>
    <w:r w:rsidRPr="00D87967">
      <w:rPr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415EC" w14:textId="77777777" w:rsidR="00CA69E4" w:rsidRDefault="00CA69E4">
      <w:pPr>
        <w:spacing w:line="240" w:lineRule="auto"/>
      </w:pPr>
      <w:r>
        <w:separator/>
      </w:r>
    </w:p>
  </w:footnote>
  <w:footnote w:type="continuationSeparator" w:id="0">
    <w:p w14:paraId="1DBC7E8B" w14:textId="77777777" w:rsidR="00CA69E4" w:rsidRDefault="00CA69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EDF9" w14:textId="77777777" w:rsidR="00845BBD" w:rsidRDefault="001422D4">
    <w:pPr>
      <w:pStyle w:val="Signatur"/>
    </w:pPr>
    <w:r w:rsidRPr="00122CF0"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50C8A9CE" wp14:editId="3D273175">
          <wp:simplePos x="0" y="0"/>
          <wp:positionH relativeFrom="column">
            <wp:posOffset>4356100</wp:posOffset>
          </wp:positionH>
          <wp:positionV relativeFrom="paragraph">
            <wp:posOffset>85162</wp:posOffset>
          </wp:positionV>
          <wp:extent cx="1714500" cy="857250"/>
          <wp:effectExtent l="0" t="0" r="0" b="0"/>
          <wp:wrapNone/>
          <wp:docPr id="1" name="Grafik 1" descr="lagwr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gwr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65611F" w14:textId="77777777" w:rsidR="00845BBD" w:rsidRDefault="00845BBD">
    <w:pPr>
      <w:pStyle w:val="Signatur"/>
    </w:pPr>
  </w:p>
  <w:p w14:paraId="604B98CF" w14:textId="77777777" w:rsidR="00845BBD" w:rsidRDefault="00845BBD">
    <w:pPr>
      <w:pStyle w:val="Signatur"/>
    </w:pPr>
  </w:p>
  <w:p w14:paraId="4F322007" w14:textId="77777777" w:rsidR="00845BBD" w:rsidRDefault="00845BBD">
    <w:pPr>
      <w:pStyle w:val="Signatur"/>
    </w:pPr>
  </w:p>
  <w:p w14:paraId="51039CC9" w14:textId="77777777" w:rsidR="00845BBD" w:rsidRDefault="00845BBD">
    <w:pPr>
      <w:pStyle w:val="Signatur"/>
    </w:pPr>
  </w:p>
  <w:p w14:paraId="12A2A89C" w14:textId="77777777" w:rsidR="00845BBD" w:rsidRDefault="00845BBD">
    <w:pPr>
      <w:pStyle w:val="Signatur"/>
    </w:pPr>
  </w:p>
  <w:p w14:paraId="052B1722" w14:textId="77777777" w:rsidR="00845BBD" w:rsidRPr="00483361" w:rsidRDefault="001422D4">
    <w:pPr>
      <w:pStyle w:val="Signatur"/>
    </w:pPr>
    <w:r w:rsidRPr="00483361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A12561" wp14:editId="7823C5D6">
              <wp:simplePos x="0" y="0"/>
              <wp:positionH relativeFrom="column">
                <wp:posOffset>0</wp:posOffset>
              </wp:positionH>
              <wp:positionV relativeFrom="paragraph">
                <wp:posOffset>69778</wp:posOffset>
              </wp:positionV>
              <wp:extent cx="6024880" cy="0"/>
              <wp:effectExtent l="0" t="0" r="3302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488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057ECC57" id="Gerader Verbinde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5pt" to="474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" strokecolor="#f8ac23 [3044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75D9B" w14:textId="52F4AE59" w:rsidR="00845BBD" w:rsidRDefault="00D4358C">
    <w:pPr>
      <w:pStyle w:val="Signatu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FD167D3" wp14:editId="026B3335">
          <wp:simplePos x="0" y="0"/>
          <wp:positionH relativeFrom="column">
            <wp:posOffset>4177030</wp:posOffset>
          </wp:positionH>
          <wp:positionV relativeFrom="paragraph">
            <wp:posOffset>-316230</wp:posOffset>
          </wp:positionV>
          <wp:extent cx="2192400" cy="763200"/>
          <wp:effectExtent l="0" t="0" r="0" b="0"/>
          <wp:wrapTight wrapText="bothSides">
            <wp:wrapPolygon edited="0">
              <wp:start x="0" y="0"/>
              <wp:lineTo x="0" y="21042"/>
              <wp:lineTo x="21400" y="21042"/>
              <wp:lineTo x="21400" y="0"/>
              <wp:lineTo x="0" y="0"/>
            </wp:wrapPolygon>
          </wp:wrapTight>
          <wp:docPr id="147364181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641813" name="Grafik 14736418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EF4AE" w14:textId="4D3CECEB" w:rsidR="00845BBD" w:rsidRDefault="00845BBD">
    <w:pPr>
      <w:pStyle w:val="Signatur"/>
    </w:pPr>
  </w:p>
  <w:p w14:paraId="327D1F61" w14:textId="77777777" w:rsidR="00845BBD" w:rsidRDefault="00845BBD">
    <w:pPr>
      <w:pStyle w:val="Signatur"/>
    </w:pPr>
  </w:p>
  <w:p w14:paraId="05299D04" w14:textId="77777777" w:rsidR="00845BBD" w:rsidRPr="00A016BA" w:rsidRDefault="00845BBD">
    <w:pPr>
      <w:pStyle w:val="Signatu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842AC"/>
    <w:multiLevelType w:val="hybridMultilevel"/>
    <w:tmpl w:val="A710C096"/>
    <w:lvl w:ilvl="0" w:tplc="E3280C44">
      <w:start w:val="1"/>
      <w:numFmt w:val="bullet"/>
      <w:pStyle w:val="Gliederung"/>
      <w:lvlText w:val=""/>
      <w:lvlJc w:val="left"/>
      <w:pPr>
        <w:ind w:left="720" w:hanging="360"/>
      </w:pPr>
      <w:rPr>
        <w:rFonts w:ascii="Symbol" w:hAnsi="Symbol" w:hint="default"/>
        <w:color w:val="D98D06" w:themeColor="accent1" w:themeShade="BF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60BF9"/>
    <w:multiLevelType w:val="hybridMultilevel"/>
    <w:tmpl w:val="27DA25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00C3D"/>
    <w:multiLevelType w:val="hybridMultilevel"/>
    <w:tmpl w:val="F7120548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41EE5"/>
    <w:multiLevelType w:val="hybridMultilevel"/>
    <w:tmpl w:val="C7DE4454"/>
    <w:lvl w:ilvl="0" w:tplc="AF3AC5F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647F2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B03A3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B8898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063BC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30CA4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92D42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128B4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AB8D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F903406"/>
    <w:multiLevelType w:val="hybridMultilevel"/>
    <w:tmpl w:val="8AC29EE4"/>
    <w:lvl w:ilvl="0" w:tplc="2A9027CC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  <w:color w:val="D98D06" w:themeColor="accent1" w:themeShade="BF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076172">
    <w:abstractNumId w:val="0"/>
  </w:num>
  <w:num w:numId="2" w16cid:durableId="2092508978">
    <w:abstractNumId w:val="4"/>
  </w:num>
  <w:num w:numId="3" w16cid:durableId="2133093039">
    <w:abstractNumId w:val="1"/>
  </w:num>
  <w:num w:numId="4" w16cid:durableId="333536657">
    <w:abstractNumId w:val="3"/>
  </w:num>
  <w:num w:numId="5" w16cid:durableId="1399596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33"/>
    <w:rsid w:val="00004505"/>
    <w:rsid w:val="00021592"/>
    <w:rsid w:val="0002592D"/>
    <w:rsid w:val="0008746E"/>
    <w:rsid w:val="000874B4"/>
    <w:rsid w:val="000905D3"/>
    <w:rsid w:val="000A74FC"/>
    <w:rsid w:val="000B779E"/>
    <w:rsid w:val="000C77BF"/>
    <w:rsid w:val="001059E8"/>
    <w:rsid w:val="001146AB"/>
    <w:rsid w:val="001153C7"/>
    <w:rsid w:val="00124EE0"/>
    <w:rsid w:val="00131AE9"/>
    <w:rsid w:val="001327F7"/>
    <w:rsid w:val="001422D4"/>
    <w:rsid w:val="00144199"/>
    <w:rsid w:val="00151041"/>
    <w:rsid w:val="001570F0"/>
    <w:rsid w:val="00160D6C"/>
    <w:rsid w:val="00184D45"/>
    <w:rsid w:val="001A6700"/>
    <w:rsid w:val="001B2562"/>
    <w:rsid w:val="001F2022"/>
    <w:rsid w:val="00205855"/>
    <w:rsid w:val="002274C0"/>
    <w:rsid w:val="00242CA0"/>
    <w:rsid w:val="002616CD"/>
    <w:rsid w:val="002707C9"/>
    <w:rsid w:val="0027134C"/>
    <w:rsid w:val="002757F6"/>
    <w:rsid w:val="002827AF"/>
    <w:rsid w:val="00285B37"/>
    <w:rsid w:val="00297D14"/>
    <w:rsid w:val="002A30BD"/>
    <w:rsid w:val="002A6D75"/>
    <w:rsid w:val="002C1D03"/>
    <w:rsid w:val="002C2B33"/>
    <w:rsid w:val="002C3290"/>
    <w:rsid w:val="002C749E"/>
    <w:rsid w:val="00300546"/>
    <w:rsid w:val="00307EAB"/>
    <w:rsid w:val="003121C1"/>
    <w:rsid w:val="0035066A"/>
    <w:rsid w:val="00372499"/>
    <w:rsid w:val="0037771C"/>
    <w:rsid w:val="003A4FD9"/>
    <w:rsid w:val="003B7CD0"/>
    <w:rsid w:val="003D13FC"/>
    <w:rsid w:val="003D2DF6"/>
    <w:rsid w:val="003D46A6"/>
    <w:rsid w:val="003D59DE"/>
    <w:rsid w:val="003D6263"/>
    <w:rsid w:val="003E7385"/>
    <w:rsid w:val="003F514B"/>
    <w:rsid w:val="0042116E"/>
    <w:rsid w:val="00447D9A"/>
    <w:rsid w:val="004573ED"/>
    <w:rsid w:val="0046569E"/>
    <w:rsid w:val="004A6E8D"/>
    <w:rsid w:val="004C0D41"/>
    <w:rsid w:val="004C54D7"/>
    <w:rsid w:val="004D64B5"/>
    <w:rsid w:val="004E5E50"/>
    <w:rsid w:val="004F5F7F"/>
    <w:rsid w:val="00501FCE"/>
    <w:rsid w:val="00516900"/>
    <w:rsid w:val="00531531"/>
    <w:rsid w:val="0054498E"/>
    <w:rsid w:val="005824F0"/>
    <w:rsid w:val="00583CBF"/>
    <w:rsid w:val="005913F1"/>
    <w:rsid w:val="0059373A"/>
    <w:rsid w:val="005942AD"/>
    <w:rsid w:val="005B3D25"/>
    <w:rsid w:val="005C017C"/>
    <w:rsid w:val="005E7F5C"/>
    <w:rsid w:val="006274E7"/>
    <w:rsid w:val="00627A59"/>
    <w:rsid w:val="006456A6"/>
    <w:rsid w:val="00672877"/>
    <w:rsid w:val="0067334D"/>
    <w:rsid w:val="00673BAE"/>
    <w:rsid w:val="0068052D"/>
    <w:rsid w:val="00690560"/>
    <w:rsid w:val="00693170"/>
    <w:rsid w:val="00693635"/>
    <w:rsid w:val="006B3011"/>
    <w:rsid w:val="006B65AD"/>
    <w:rsid w:val="006E0980"/>
    <w:rsid w:val="006E5BB6"/>
    <w:rsid w:val="006F1A98"/>
    <w:rsid w:val="006F2E89"/>
    <w:rsid w:val="007006EF"/>
    <w:rsid w:val="00700F27"/>
    <w:rsid w:val="007538E0"/>
    <w:rsid w:val="007B36D3"/>
    <w:rsid w:val="007B752F"/>
    <w:rsid w:val="007D0785"/>
    <w:rsid w:val="007F176A"/>
    <w:rsid w:val="007F2E92"/>
    <w:rsid w:val="007F351C"/>
    <w:rsid w:val="0080026B"/>
    <w:rsid w:val="00806456"/>
    <w:rsid w:val="00832569"/>
    <w:rsid w:val="00836D37"/>
    <w:rsid w:val="00845BBD"/>
    <w:rsid w:val="008855F4"/>
    <w:rsid w:val="008B0033"/>
    <w:rsid w:val="008C7982"/>
    <w:rsid w:val="008D5C4B"/>
    <w:rsid w:val="008D7462"/>
    <w:rsid w:val="008E254E"/>
    <w:rsid w:val="0090670C"/>
    <w:rsid w:val="00916F8C"/>
    <w:rsid w:val="00921471"/>
    <w:rsid w:val="00930001"/>
    <w:rsid w:val="00951818"/>
    <w:rsid w:val="009747B5"/>
    <w:rsid w:val="0098002F"/>
    <w:rsid w:val="009A19EC"/>
    <w:rsid w:val="009A3D6B"/>
    <w:rsid w:val="009A45BC"/>
    <w:rsid w:val="009A6C49"/>
    <w:rsid w:val="009F28B1"/>
    <w:rsid w:val="00A1590F"/>
    <w:rsid w:val="00A21254"/>
    <w:rsid w:val="00A24394"/>
    <w:rsid w:val="00A35C22"/>
    <w:rsid w:val="00A62980"/>
    <w:rsid w:val="00A76D9E"/>
    <w:rsid w:val="00A772A4"/>
    <w:rsid w:val="00A9193D"/>
    <w:rsid w:val="00AB1CF1"/>
    <w:rsid w:val="00AD02C6"/>
    <w:rsid w:val="00AD5483"/>
    <w:rsid w:val="00AD69D5"/>
    <w:rsid w:val="00AF3ED2"/>
    <w:rsid w:val="00AF5486"/>
    <w:rsid w:val="00B01CC5"/>
    <w:rsid w:val="00B13A73"/>
    <w:rsid w:val="00B15C58"/>
    <w:rsid w:val="00B7101E"/>
    <w:rsid w:val="00B72966"/>
    <w:rsid w:val="00B97EA9"/>
    <w:rsid w:val="00BB02C8"/>
    <w:rsid w:val="00BB13B2"/>
    <w:rsid w:val="00BC6153"/>
    <w:rsid w:val="00BD5859"/>
    <w:rsid w:val="00BE138B"/>
    <w:rsid w:val="00BF7832"/>
    <w:rsid w:val="00C11C33"/>
    <w:rsid w:val="00C20AA4"/>
    <w:rsid w:val="00C2342D"/>
    <w:rsid w:val="00C36A59"/>
    <w:rsid w:val="00C401E3"/>
    <w:rsid w:val="00C42D9A"/>
    <w:rsid w:val="00C46310"/>
    <w:rsid w:val="00C51661"/>
    <w:rsid w:val="00C52DB5"/>
    <w:rsid w:val="00C60B9B"/>
    <w:rsid w:val="00C870DD"/>
    <w:rsid w:val="00CA2BBE"/>
    <w:rsid w:val="00CA69E4"/>
    <w:rsid w:val="00CE04B8"/>
    <w:rsid w:val="00D056DB"/>
    <w:rsid w:val="00D4358C"/>
    <w:rsid w:val="00D46DCB"/>
    <w:rsid w:val="00D920CD"/>
    <w:rsid w:val="00D9669D"/>
    <w:rsid w:val="00DD20A3"/>
    <w:rsid w:val="00DD6EB0"/>
    <w:rsid w:val="00DE0FCF"/>
    <w:rsid w:val="00DE348A"/>
    <w:rsid w:val="00DE4E60"/>
    <w:rsid w:val="00DF4D9A"/>
    <w:rsid w:val="00DF72D7"/>
    <w:rsid w:val="00DF75EB"/>
    <w:rsid w:val="00E03393"/>
    <w:rsid w:val="00E106F7"/>
    <w:rsid w:val="00E310C1"/>
    <w:rsid w:val="00E43C6A"/>
    <w:rsid w:val="00E52344"/>
    <w:rsid w:val="00E53EE4"/>
    <w:rsid w:val="00E71C04"/>
    <w:rsid w:val="00E744DD"/>
    <w:rsid w:val="00E7689C"/>
    <w:rsid w:val="00E76FA4"/>
    <w:rsid w:val="00EA2374"/>
    <w:rsid w:val="00EB7732"/>
    <w:rsid w:val="00EC1AC7"/>
    <w:rsid w:val="00ED37C6"/>
    <w:rsid w:val="00ED38D6"/>
    <w:rsid w:val="00EF1591"/>
    <w:rsid w:val="00EF716C"/>
    <w:rsid w:val="00F12062"/>
    <w:rsid w:val="00F621DE"/>
    <w:rsid w:val="00F664ED"/>
    <w:rsid w:val="00F97214"/>
    <w:rsid w:val="00FE51F7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B0B83"/>
  <w15:chartTrackingRefBased/>
  <w15:docId w15:val="{144B5A76-EEA8-4D31-829D-9CE57DD9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033"/>
    <w:pPr>
      <w:spacing w:after="0"/>
    </w:pPr>
    <w:rPr>
      <w:rFonts w:asciiTheme="majorHAnsi" w:eastAsia="Times New Roman" w:hAnsiTheme="majorHAnsi" w:cstheme="majorHAnsi"/>
      <w:sz w:val="27"/>
      <w:szCs w:val="27"/>
      <w:lang w:eastAsia="de-DE"/>
    </w:rPr>
  </w:style>
  <w:style w:type="paragraph" w:styleId="Heading1">
    <w:name w:val="heading 1"/>
    <w:basedOn w:val="Normal"/>
    <w:link w:val="Heading1Char"/>
    <w:uiPriority w:val="9"/>
    <w:qFormat/>
    <w:rsid w:val="00C2342D"/>
    <w:pPr>
      <w:spacing w:before="100" w:beforeAutospacing="1" w:after="100" w:afterAutospacing="1" w:line="360" w:lineRule="auto"/>
      <w:outlineLvl w:val="0"/>
    </w:pPr>
    <w:rPr>
      <w:b/>
      <w:bCs/>
      <w:color w:val="F9B232" w:themeColor="accent1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8D6"/>
    <w:pPr>
      <w:keepNext/>
      <w:keepLines/>
      <w:spacing w:before="40"/>
      <w:outlineLvl w:val="1"/>
    </w:pPr>
    <w:rPr>
      <w:rFonts w:eastAsiaTheme="majorEastAsia" w:cstheme="majorBidi"/>
      <w:b/>
      <w:color w:val="D98D06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8D6"/>
    <w:pPr>
      <w:outlineLvl w:val="2"/>
    </w:pPr>
    <w:rPr>
      <w:color w:val="D98D06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42D"/>
    <w:rPr>
      <w:rFonts w:asciiTheme="majorHAnsi" w:eastAsia="Times New Roman" w:hAnsiTheme="majorHAnsi" w:cstheme="majorHAnsi"/>
      <w:b/>
      <w:bCs/>
      <w:color w:val="F9B232" w:themeColor="accent1"/>
      <w:kern w:val="36"/>
      <w:sz w:val="48"/>
      <w:szCs w:val="48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C2342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D38D6"/>
    <w:rPr>
      <w:rFonts w:asciiTheme="majorHAnsi" w:eastAsiaTheme="majorEastAsia" w:hAnsiTheme="majorHAnsi" w:cstheme="majorBidi"/>
      <w:b/>
      <w:color w:val="D98D06" w:themeColor="accent1" w:themeShade="BF"/>
      <w:sz w:val="36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ED38D6"/>
    <w:rPr>
      <w:rFonts w:asciiTheme="majorHAnsi" w:eastAsia="Times New Roman" w:hAnsiTheme="majorHAnsi" w:cstheme="majorHAnsi"/>
      <w:color w:val="D98D06" w:themeColor="accent1" w:themeShade="BF"/>
      <w:sz w:val="32"/>
      <w:szCs w:val="27"/>
      <w:lang w:eastAsia="de-DE"/>
    </w:rPr>
  </w:style>
  <w:style w:type="paragraph" w:styleId="Title">
    <w:name w:val="Title"/>
    <w:basedOn w:val="Normal"/>
    <w:next w:val="Normal"/>
    <w:link w:val="TitleChar"/>
    <w:uiPriority w:val="10"/>
    <w:qFormat/>
    <w:rsid w:val="00ED38D6"/>
    <w:pPr>
      <w:contextualSpacing/>
    </w:pPr>
    <w:rPr>
      <w:rFonts w:eastAsiaTheme="majorEastAsia" w:cstheme="majorBidi"/>
      <w:color w:val="915F04" w:themeColor="accent1" w:themeShade="8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8D6"/>
    <w:rPr>
      <w:rFonts w:asciiTheme="majorHAnsi" w:eastAsiaTheme="majorEastAsia" w:hAnsiTheme="majorHAnsi" w:cstheme="majorBidi"/>
      <w:color w:val="915F04" w:themeColor="accent1" w:themeShade="80"/>
      <w:spacing w:val="-10"/>
      <w:kern w:val="28"/>
      <w:sz w:val="56"/>
      <w:szCs w:val="56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8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915F04" w:themeColor="accent1" w:themeShade="80"/>
      <w:spacing w:val="20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D38D6"/>
    <w:rPr>
      <w:rFonts w:asciiTheme="minorHAnsi" w:eastAsiaTheme="minorEastAsia" w:hAnsiTheme="minorHAnsi" w:cstheme="minorBidi"/>
      <w:color w:val="915F04" w:themeColor="accent1" w:themeShade="80"/>
      <w:spacing w:val="20"/>
      <w:sz w:val="28"/>
      <w:szCs w:val="22"/>
      <w:lang w:eastAsia="de-DE"/>
    </w:rPr>
  </w:style>
  <w:style w:type="character" w:styleId="SubtleEmphasis">
    <w:name w:val="Subtle Emphasis"/>
    <w:basedOn w:val="DefaultParagraphFont"/>
    <w:uiPriority w:val="19"/>
    <w:qFormat/>
    <w:rsid w:val="00ED38D6"/>
    <w:rPr>
      <w:iCs/>
      <w:color w:val="F9B232" w:themeColor="accent1"/>
    </w:rPr>
  </w:style>
  <w:style w:type="character" w:styleId="Emphasis">
    <w:name w:val="Emphasis"/>
    <w:basedOn w:val="DefaultParagraphFont"/>
    <w:uiPriority w:val="20"/>
    <w:qFormat/>
    <w:rsid w:val="00ED38D6"/>
    <w:rPr>
      <w:b/>
      <w:iCs/>
      <w:color w:val="D98D0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F1591"/>
    <w:rPr>
      <w:iCs/>
      <w:color w:val="915F04" w:themeColor="accent1" w:themeShade="80"/>
    </w:rPr>
  </w:style>
  <w:style w:type="paragraph" w:styleId="NoSpacing">
    <w:name w:val="No Spacing"/>
    <w:uiPriority w:val="1"/>
    <w:qFormat/>
    <w:rsid w:val="00EF1591"/>
    <w:pPr>
      <w:spacing w:after="0" w:line="240" w:lineRule="auto"/>
    </w:pPr>
    <w:rPr>
      <w:rFonts w:asciiTheme="majorHAnsi" w:eastAsia="Times New Roman" w:hAnsiTheme="majorHAnsi" w:cstheme="majorHAnsi"/>
      <w:sz w:val="27"/>
      <w:szCs w:val="27"/>
      <w:lang w:eastAsia="de-DE"/>
    </w:rPr>
  </w:style>
  <w:style w:type="paragraph" w:styleId="ListParagraph">
    <w:name w:val="List Paragraph"/>
    <w:basedOn w:val="Normal"/>
    <w:link w:val="ListParagraphChar"/>
    <w:uiPriority w:val="34"/>
    <w:rsid w:val="00EF1591"/>
    <w:pPr>
      <w:ind w:left="720"/>
      <w:contextualSpacing/>
    </w:pPr>
  </w:style>
  <w:style w:type="paragraph" w:customStyle="1" w:styleId="Gliederung">
    <w:name w:val="Gliederung"/>
    <w:basedOn w:val="ListParagraph"/>
    <w:link w:val="GliederungZchn"/>
    <w:qFormat/>
    <w:rsid w:val="00EF1591"/>
    <w:pPr>
      <w:numPr>
        <w:numId w:val="1"/>
      </w:numPr>
      <w:ind w:left="851" w:hanging="491"/>
    </w:pPr>
  </w:style>
  <w:style w:type="paragraph" w:customStyle="1" w:styleId="Nummerierung">
    <w:name w:val="Nummerierung"/>
    <w:basedOn w:val="Gliederung"/>
    <w:link w:val="NummerierungZchn"/>
    <w:qFormat/>
    <w:rsid w:val="00EF1591"/>
    <w:pPr>
      <w:numPr>
        <w:numId w:val="2"/>
      </w:numPr>
      <w:ind w:left="993" w:hanging="49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customStyle="1" w:styleId="GliederungZchn">
    <w:name w:val="Gliederung Zchn"/>
    <w:basedOn w:val="ListParagraphChar"/>
    <w:link w:val="Gliederung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customStyle="1" w:styleId="NummerierungZchn">
    <w:name w:val="Nummerierung Zchn"/>
    <w:basedOn w:val="GliederungZchn"/>
    <w:link w:val="Nummerierung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styleId="Hyperlink">
    <w:name w:val="Hyperlink"/>
    <w:rsid w:val="008B0033"/>
    <w:rPr>
      <w:color w:val="0000FF"/>
      <w:u w:val="single"/>
    </w:rPr>
  </w:style>
  <w:style w:type="paragraph" w:customStyle="1" w:styleId="Signatur">
    <w:name w:val="Signatur"/>
    <w:basedOn w:val="Header"/>
    <w:link w:val="SignaturZchn"/>
    <w:qFormat/>
    <w:rsid w:val="008B0033"/>
    <w:pPr>
      <w:spacing w:line="276" w:lineRule="auto"/>
    </w:pPr>
    <w:rPr>
      <w:sz w:val="16"/>
    </w:rPr>
  </w:style>
  <w:style w:type="character" w:customStyle="1" w:styleId="SignaturZchn">
    <w:name w:val="Signatur Zchn"/>
    <w:basedOn w:val="HeaderChar"/>
    <w:link w:val="Signatur"/>
    <w:rsid w:val="008B0033"/>
    <w:rPr>
      <w:rFonts w:asciiTheme="majorHAnsi" w:eastAsia="Times New Roman" w:hAnsiTheme="majorHAnsi" w:cstheme="majorHAnsi"/>
      <w:sz w:val="16"/>
      <w:szCs w:val="27"/>
      <w:lang w:eastAsia="de-DE"/>
    </w:rPr>
  </w:style>
  <w:style w:type="character" w:styleId="Strong">
    <w:name w:val="Strong"/>
    <w:basedOn w:val="DefaultParagraphFont"/>
    <w:uiPriority w:val="22"/>
    <w:qFormat/>
    <w:rsid w:val="008B00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B003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033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02592D"/>
    <w:rPr>
      <w:color w:val="605E5C"/>
      <w:shd w:val="clear" w:color="auto" w:fill="E1DFDD"/>
    </w:rPr>
  </w:style>
  <w:style w:type="paragraph" w:customStyle="1" w:styleId="Text">
    <w:name w:val="Text"/>
    <w:rsid w:val="00C11C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C20AA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AA4"/>
    <w:rPr>
      <w:rFonts w:asciiTheme="majorHAnsi" w:eastAsia="Times New Roman" w:hAnsiTheme="majorHAnsi" w:cstheme="majorHAnsi"/>
      <w:sz w:val="27"/>
      <w:szCs w:val="27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87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OneDrive%20-%20Werkstattr&#228;te%20Baden-W&#252;rttemberg%20e.V\WR%20Ba%20W&#252;2\Gesch&#228;ftsstelle\Finanzierung\Finanzierung\Documents\Benutzerdefinierte%20Office-Vorlagen\WR_leeres%20Dokument.dotx" TargetMode="External"/></Relationships>
</file>

<file path=word/theme/theme1.xml><?xml version="1.0" encoding="utf-8"?>
<a:theme xmlns:a="http://schemas.openxmlformats.org/drawingml/2006/main" name="Office">
  <a:themeElements>
    <a:clrScheme name="Werkstatt_Räte_201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9B232"/>
      </a:accent1>
      <a:accent2>
        <a:srgbClr val="FEDC00"/>
      </a:accent2>
      <a:accent3>
        <a:srgbClr val="706E6F"/>
      </a:accent3>
      <a:accent4>
        <a:srgbClr val="C00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erkstatt_Räte_2019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WR_leeres Dokument.dotx</Template>
  <TotalTime>0</TotalTime>
  <Pages>1</Pages>
  <Words>113</Words>
  <Characters>646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Silke Frisch</cp:lastModifiedBy>
  <cp:revision>18</cp:revision>
  <cp:lastPrinted>2024-06-14T17:25:00Z</cp:lastPrinted>
  <dcterms:created xsi:type="dcterms:W3CDTF">2025-10-06T19:32:00Z</dcterms:created>
  <dcterms:modified xsi:type="dcterms:W3CDTF">2025-10-06T10:46:00Z</dcterms:modified>
</cp:coreProperties>
</file>